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312" w:rsidRDefault="00992312" w:rsidP="007F2F8E">
      <w:pPr>
        <w:spacing w:after="0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22. MAREC – SVETOVÝ DEŇ VODY</w:t>
      </w:r>
    </w:p>
    <w:p w:rsidR="00992312" w:rsidRDefault="00992312" w:rsidP="007F2F8E">
      <w:pPr>
        <w:spacing w:after="0"/>
        <w:jc w:val="center"/>
        <w:rPr>
          <w:rFonts w:ascii="Bookman Old Style" w:hAnsi="Bookman Old Style"/>
          <w:b/>
          <w:color w:val="0070C0"/>
          <w:sz w:val="24"/>
          <w:szCs w:val="24"/>
        </w:rPr>
      </w:pPr>
      <w:r>
        <w:rPr>
          <w:rFonts w:ascii="Bookman Old Style" w:hAnsi="Bookman Old Style"/>
          <w:b/>
          <w:color w:val="0070C0"/>
          <w:sz w:val="24"/>
          <w:szCs w:val="24"/>
        </w:rPr>
        <w:t>V ŠZŠ KYSUCKÉ NOVÉ MESTO</w:t>
      </w:r>
    </w:p>
    <w:p w:rsidR="00992312" w:rsidRDefault="00992312" w:rsidP="007F2F8E">
      <w:pPr>
        <w:spacing w:after="0"/>
        <w:jc w:val="center"/>
        <w:rPr>
          <w:rFonts w:ascii="Bookman Old Style" w:hAnsi="Bookman Old Style"/>
          <w:b/>
          <w:color w:val="0070C0"/>
          <w:sz w:val="24"/>
          <w:szCs w:val="24"/>
        </w:rPr>
      </w:pPr>
    </w:p>
    <w:p w:rsidR="00992312" w:rsidRDefault="00992312" w:rsidP="007F2F8E">
      <w:pPr>
        <w:spacing w:after="0"/>
        <w:jc w:val="center"/>
        <w:rPr>
          <w:rFonts w:ascii="Bookman Old Style" w:hAnsi="Bookman Old Style"/>
          <w:b/>
          <w:color w:val="0070C0"/>
          <w:sz w:val="24"/>
          <w:szCs w:val="24"/>
        </w:rPr>
      </w:pP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V našej škole sme </w:t>
      </w:r>
      <w:r>
        <w:rPr>
          <w:rFonts w:ascii="Bookman Old Style" w:hAnsi="Bookman Old Style"/>
          <w:b/>
          <w:sz w:val="24"/>
          <w:szCs w:val="24"/>
        </w:rPr>
        <w:t xml:space="preserve">„Svetový deň vody“ </w:t>
      </w:r>
      <w:r>
        <w:rPr>
          <w:rFonts w:ascii="Bookman Old Style" w:hAnsi="Bookman Old Style"/>
          <w:sz w:val="24"/>
          <w:szCs w:val="24"/>
        </w:rPr>
        <w:t xml:space="preserve">prakticky využili až </w:t>
      </w:r>
      <w:r w:rsidRPr="00D41776">
        <w:rPr>
          <w:rFonts w:ascii="Bookman Old Style" w:hAnsi="Bookman Old Style"/>
          <w:b/>
          <w:sz w:val="24"/>
          <w:szCs w:val="24"/>
        </w:rPr>
        <w:t>v</w:t>
      </w:r>
      <w:r>
        <w:rPr>
          <w:rFonts w:ascii="Bookman Old Style" w:hAnsi="Bookman Old Style"/>
          <w:sz w:val="24"/>
          <w:szCs w:val="24"/>
        </w:rPr>
        <w:t> </w:t>
      </w:r>
      <w:r>
        <w:rPr>
          <w:rFonts w:ascii="Bookman Old Style" w:hAnsi="Bookman Old Style"/>
          <w:b/>
          <w:sz w:val="24"/>
          <w:szCs w:val="24"/>
        </w:rPr>
        <w:t xml:space="preserve">pondelok 23. 03. 2015. </w:t>
      </w:r>
      <w:r>
        <w:rPr>
          <w:rFonts w:ascii="Bookman Old Style" w:hAnsi="Bookman Old Style"/>
          <w:sz w:val="24"/>
          <w:szCs w:val="24"/>
        </w:rPr>
        <w:t xml:space="preserve">Veď predsa v nedeľu nemáme vyučovanie. Ale mnoho z detí mi povedalo, že v nedeľu sa snažili doma vodou šetriť, mysleli na to, že je „Svetový deň vody“ a Mária Chovaňáková dokonca pripravila informačný materiál pre všetkých. </w:t>
      </w:r>
    </w:p>
    <w:p w:rsidR="00992312" w:rsidRDefault="00992312" w:rsidP="00D41776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My v škole sme teoretickými i praktickými aktivitami: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vysvetlili, zopakovali význam a úlohu vody v živote ľudí i všetkých živých organizmoch, kolobeh vody v prírode, spôsoby využívania v domácnostiach, 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zdôraznili potrebu a nedostatok pitnej vody,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povedali o pôvode rôznych druhoch vôd, 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vyznačili najväčšie zdroje znečistenia vody,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poskytli tipy, ako šetriť pitnou vodou a využívať aj zachytávanú dažďovú vodu. 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Žiaci 3., 4., 5., 7., 8. a 9. ročníka pracovali s výučbovým DVD a pracovnými listami VEOLIA, ktoré sú zamerané na kolobeh vody medzi vodárňami, domácnosťami a čističkou odpadových vôd.</w:t>
      </w:r>
    </w:p>
    <w:p w:rsidR="00992312" w:rsidRDefault="00992312" w:rsidP="007F2F8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992312" w:rsidRPr="00D41776" w:rsidRDefault="00992312" w:rsidP="000844D3">
      <w:pPr>
        <w:spacing w:after="0"/>
        <w:jc w:val="center"/>
        <w:rPr>
          <w:rFonts w:ascii="Verdana" w:hAnsi="Verdana"/>
          <w:color w:val="FFFFFF"/>
          <w:sz w:val="17"/>
          <w:szCs w:val="17"/>
        </w:rPr>
      </w:pPr>
      <w:r w:rsidRPr="00D41776">
        <w:rPr>
          <w:rFonts w:ascii="Verdana" w:hAnsi="Verdana"/>
          <w:color w:val="FFFFFF"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7.25pt;height:269.25pt">
            <v:imagedata r:id="rId5" r:href="rId6"/>
          </v:shape>
        </w:pict>
      </w:r>
    </w:p>
    <w:p w:rsidR="00992312" w:rsidRDefault="00992312" w:rsidP="000844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992312" w:rsidRDefault="00992312" w:rsidP="00D15C8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Aby sme lepšie pochopili túto teoretickú časť, zobrala nás pani učiteľka Mgr. Martina Turňová na exkurziu do miestnej čističky odpadových vôd SEVAK. A tu sme vďaka veľmi milému a ochotnému pánovi = zamestnancovi, pochopili o čom to celé je.</w:t>
      </w:r>
    </w:p>
    <w:p w:rsidR="00992312" w:rsidRPr="00144695" w:rsidRDefault="00992312" w:rsidP="00144695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144695">
        <w:rPr>
          <w:rFonts w:ascii="Bookman Old Style" w:hAnsi="Bookman Old Style"/>
          <w:sz w:val="24"/>
          <w:szCs w:val="24"/>
        </w:rPr>
        <w:pict>
          <v:shape id="_x0000_i1026" type="#_x0000_t75" style="width:204.75pt;height:153.75pt">
            <v:imagedata r:id="rId7" o:title=""/>
          </v:shape>
        </w:pict>
      </w:r>
      <w:r>
        <w:rPr>
          <w:rFonts w:ascii="Bookman Old Style" w:hAnsi="Bookman Old Style"/>
          <w:sz w:val="24"/>
          <w:szCs w:val="24"/>
        </w:rPr>
        <w:t xml:space="preserve">  </w:t>
      </w:r>
      <w:r w:rsidRPr="00144695">
        <w:rPr>
          <w:rFonts w:ascii="Bookman Old Style" w:hAnsi="Bookman Old Style"/>
          <w:sz w:val="24"/>
          <w:szCs w:val="24"/>
        </w:rPr>
        <w:pict>
          <v:shape id="_x0000_i1027" type="#_x0000_t75" style="width:204.75pt;height:153.75pt">
            <v:imagedata r:id="rId8" o:title=""/>
          </v:shape>
        </w:pict>
      </w:r>
    </w:p>
    <w:p w:rsidR="00992312" w:rsidRDefault="00992312" w:rsidP="00144695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D15C8D">
        <w:rPr>
          <w:rFonts w:ascii="Bookman Old Style" w:hAnsi="Bookman Old Style"/>
          <w:sz w:val="24"/>
          <w:szCs w:val="24"/>
        </w:rPr>
        <w:pict>
          <v:shape id="_x0000_i1028" type="#_x0000_t75" style="width:217.5pt;height:163.5pt">
            <v:imagedata r:id="rId9" o:title=""/>
          </v:shape>
        </w:pict>
      </w:r>
      <w:r>
        <w:rPr>
          <w:rFonts w:ascii="Bookman Old Style" w:hAnsi="Bookman Old Style"/>
          <w:sz w:val="24"/>
          <w:szCs w:val="24"/>
        </w:rPr>
        <w:t xml:space="preserve"> </w:t>
      </w:r>
      <w:r w:rsidRPr="00144695">
        <w:rPr>
          <w:rFonts w:ascii="Bookman Old Style" w:hAnsi="Bookman Old Style"/>
          <w:sz w:val="24"/>
          <w:szCs w:val="24"/>
        </w:rPr>
        <w:pict>
          <v:shape id="_x0000_i1029" type="#_x0000_t75" style="width:204.75pt;height:153.75pt">
            <v:imagedata r:id="rId10" o:title=""/>
          </v:shape>
        </w:pic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992312" w:rsidRPr="00144695" w:rsidRDefault="00992312" w:rsidP="00144695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992312" w:rsidRDefault="00992312" w:rsidP="00D15C8D">
      <w:pPr>
        <w:spacing w:after="0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Okrem toho sa z počas z tried ozývali pesničky (to sme boli my, mali sme karaoke „Voda, čo ma drží nad vodou“) a veľmi nás to chytilo. Besedy a rozhovory sú už úplnou samozrejmosťou všade a niektorí využili aj PC a prostredníctvom IKT žiaci získavali nové informácie. Žiaci z autistických tried mali zaujímavú aktivitu – ochutnávku rôznych „typov“ vôd a mali k nim priradiť správne zistenú chuť. No, nebolo to vraj ľahké. Ale kto chce viac vedieť, nech sa opýta pani učiteľky Mgr. Denisky Slivkovej. </w:t>
      </w:r>
    </w:p>
    <w:p w:rsidR="00992312" w:rsidRDefault="00992312" w:rsidP="00ED741F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92312" w:rsidRDefault="00992312" w:rsidP="00D15C8D">
      <w:pPr>
        <w:spacing w:after="0"/>
        <w:ind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Zažili sme opäť jeden z úžasných dní plného vedomostí, zážitkov a hlavne praktických zručností do bežných dní.</w:t>
      </w:r>
    </w:p>
    <w:p w:rsidR="00992312" w:rsidRDefault="00992312" w:rsidP="00ED741F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992312" w:rsidRPr="007F2F8E" w:rsidRDefault="00992312" w:rsidP="00ED741F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992312" w:rsidRDefault="00992312" w:rsidP="00C305CF">
      <w:pPr>
        <w:ind w:left="3540" w:hanging="30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Spracoval: Marek Piesecký 9. ročník pod vedením Mgr. Martiny Turňovej, koordinátora ENV</w:t>
      </w:r>
    </w:p>
    <w:p w:rsidR="00992312" w:rsidRDefault="00992312" w:rsidP="00C0613F">
      <w:pPr>
        <w:ind w:left="3540"/>
        <w:jc w:val="center"/>
        <w:rPr>
          <w:rFonts w:ascii="Bookman Old Style" w:hAnsi="Bookman Old Style"/>
          <w:sz w:val="24"/>
          <w:szCs w:val="24"/>
        </w:rPr>
      </w:pPr>
    </w:p>
    <w:p w:rsidR="00992312" w:rsidRDefault="00992312" w:rsidP="00C0613F">
      <w:pPr>
        <w:ind w:left="3540"/>
        <w:jc w:val="center"/>
        <w:rPr>
          <w:rFonts w:ascii="Bookman Old Style" w:hAnsi="Bookman Old Style"/>
          <w:sz w:val="24"/>
          <w:szCs w:val="24"/>
        </w:rPr>
      </w:pPr>
    </w:p>
    <w:p w:rsidR="00992312" w:rsidRDefault="00992312" w:rsidP="00C0613F">
      <w:pPr>
        <w:ind w:left="3540"/>
        <w:jc w:val="center"/>
        <w:rPr>
          <w:rFonts w:ascii="Bookman Old Style" w:hAnsi="Bookman Old Style"/>
          <w:sz w:val="24"/>
          <w:szCs w:val="24"/>
        </w:rPr>
      </w:pPr>
    </w:p>
    <w:sectPr w:rsidR="00992312" w:rsidSect="00E76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20E3"/>
    <w:multiLevelType w:val="hybridMultilevel"/>
    <w:tmpl w:val="E2EAD77A"/>
    <w:lvl w:ilvl="0" w:tplc="180CF0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eastAsia="Times New Roman" w:hAnsi="Bookman Old Style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2F8E"/>
    <w:rsid w:val="000844D3"/>
    <w:rsid w:val="001353C4"/>
    <w:rsid w:val="00144695"/>
    <w:rsid w:val="00261ED8"/>
    <w:rsid w:val="00287B15"/>
    <w:rsid w:val="006D3A33"/>
    <w:rsid w:val="007F2F8E"/>
    <w:rsid w:val="008A776B"/>
    <w:rsid w:val="00992312"/>
    <w:rsid w:val="00A207FE"/>
    <w:rsid w:val="00AD3C39"/>
    <w:rsid w:val="00B0787A"/>
    <w:rsid w:val="00C0613F"/>
    <w:rsid w:val="00C305CF"/>
    <w:rsid w:val="00D15C8D"/>
    <w:rsid w:val="00D41776"/>
    <w:rsid w:val="00E76FF7"/>
    <w:rsid w:val="00ED741F"/>
    <w:rsid w:val="00F4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FF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0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6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41776"/>
    <w:rPr>
      <w:rFonts w:cs="Times New Roman"/>
      <w:color w:val="FFFFFF"/>
      <w:u w:val="none"/>
      <w:effect w:val="none"/>
    </w:rPr>
  </w:style>
  <w:style w:type="paragraph" w:styleId="NormalWeb">
    <w:name w:val="Normal (Web)"/>
    <w:basedOn w:val="Normal"/>
    <w:uiPriority w:val="99"/>
    <w:rsid w:val="00D41776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65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21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sevak.sk/images/cyklus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126</TotalTime>
  <Pages>2</Pages>
  <Words>301</Words>
  <Characters>1718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Gramatová</dc:creator>
  <cp:keywords/>
  <dc:description/>
  <cp:lastModifiedBy>Dušan</cp:lastModifiedBy>
  <cp:revision>5</cp:revision>
  <dcterms:created xsi:type="dcterms:W3CDTF">2010-04-06T14:32:00Z</dcterms:created>
  <dcterms:modified xsi:type="dcterms:W3CDTF">2015-03-26T18:38:00Z</dcterms:modified>
</cp:coreProperties>
</file>